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8A39" w14:textId="6E70E947" w:rsidR="00056A80" w:rsidRPr="005B7355" w:rsidRDefault="005B7B28" w:rsidP="005B7355">
      <w:pPr>
        <w:rPr>
          <w:b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39447" wp14:editId="6E1F46FB">
                <wp:simplePos x="0" y="0"/>
                <wp:positionH relativeFrom="column">
                  <wp:posOffset>4240024</wp:posOffset>
                </wp:positionH>
                <wp:positionV relativeFrom="paragraph">
                  <wp:posOffset>-808273</wp:posOffset>
                </wp:positionV>
                <wp:extent cx="1984974" cy="604996"/>
                <wp:effectExtent l="19050" t="19050" r="15875" b="241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974" cy="604996"/>
                        </a:xfrm>
                        <a:prstGeom prst="rect">
                          <a:avLst/>
                        </a:prstGeom>
                        <a:solidFill>
                          <a:srgbClr val="E4CA26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49A46" w14:textId="56164B10" w:rsidR="005B7B28" w:rsidRPr="00D24E79" w:rsidRDefault="005B7B28" w:rsidP="005B7B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Wednesday 8</w:t>
                            </w:r>
                            <w:r w:rsidRPr="0041580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June 2022</w:t>
                            </w:r>
                          </w:p>
                          <w:p w14:paraId="2CCF769A" w14:textId="1831C3BF" w:rsidR="005B7B28" w:rsidRPr="00D24E79" w:rsidRDefault="005B7B28" w:rsidP="005B7B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4E79">
                              <w:rPr>
                                <w:b/>
                              </w:rPr>
                              <w:t>1</w:t>
                            </w:r>
                            <w:r w:rsidR="005B7355">
                              <w:rPr>
                                <w:b/>
                              </w:rPr>
                              <w:t>3</w:t>
                            </w:r>
                            <w:r w:rsidRPr="00D24E79">
                              <w:rPr>
                                <w:b/>
                              </w:rPr>
                              <w:t>:00</w:t>
                            </w:r>
                            <w:r w:rsidR="005B7355">
                              <w:rPr>
                                <w:b/>
                              </w:rPr>
                              <w:t>pm</w:t>
                            </w:r>
                          </w:p>
                          <w:p w14:paraId="2E05BF7F" w14:textId="77777777" w:rsidR="005B7B28" w:rsidRPr="00D24E79" w:rsidRDefault="005B7B28" w:rsidP="005B7B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4E79">
                              <w:rPr>
                                <w:b/>
                              </w:rPr>
                              <w:t>Teams Meeting</w:t>
                            </w:r>
                          </w:p>
                          <w:p w14:paraId="2D9044E7" w14:textId="17A9D9B8" w:rsidR="005B7B28" w:rsidRPr="003646E4" w:rsidRDefault="005B7B28" w:rsidP="005B7B28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39447" id="Rectangle 5" o:spid="_x0000_s1026" style="position:absolute;margin-left:333.85pt;margin-top:-63.65pt;width:156.3pt;height:4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" fillcolor="#e4ca26" strokecolor="black [3213]" strokeweight="2.25pt">
                <v:textbox inset="0,0,0,0">
                  <w:txbxContent>
                    <w:p w14:paraId="72F49A46" w14:textId="56164B10" w:rsidR="005B7B28" w:rsidRPr="00D24E79" w:rsidRDefault="005B7B28" w:rsidP="005B7B2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Wednesday 8</w:t>
                      </w:r>
                      <w:r w:rsidRPr="0041580D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June 2022</w:t>
                      </w:r>
                    </w:p>
                    <w:p w14:paraId="2CCF769A" w14:textId="1831C3BF" w:rsidR="005B7B28" w:rsidRPr="00D24E79" w:rsidRDefault="005B7B28" w:rsidP="005B7B28">
                      <w:pPr>
                        <w:jc w:val="center"/>
                        <w:rPr>
                          <w:b/>
                        </w:rPr>
                      </w:pPr>
                      <w:r w:rsidRPr="00D24E79">
                        <w:rPr>
                          <w:b/>
                        </w:rPr>
                        <w:t>1</w:t>
                      </w:r>
                      <w:r w:rsidR="005B7355">
                        <w:rPr>
                          <w:b/>
                        </w:rPr>
                        <w:t>3</w:t>
                      </w:r>
                      <w:r w:rsidRPr="00D24E79">
                        <w:rPr>
                          <w:b/>
                        </w:rPr>
                        <w:t>:00</w:t>
                      </w:r>
                      <w:r w:rsidR="005B7355">
                        <w:rPr>
                          <w:b/>
                        </w:rPr>
                        <w:t>pm</w:t>
                      </w:r>
                    </w:p>
                    <w:p w14:paraId="2E05BF7F" w14:textId="77777777" w:rsidR="005B7B28" w:rsidRPr="00D24E79" w:rsidRDefault="005B7B28" w:rsidP="005B7B28">
                      <w:pPr>
                        <w:jc w:val="center"/>
                        <w:rPr>
                          <w:b/>
                        </w:rPr>
                      </w:pPr>
                      <w:r w:rsidRPr="00D24E79">
                        <w:rPr>
                          <w:b/>
                        </w:rPr>
                        <w:t>Teams Meeting</w:t>
                      </w:r>
                    </w:p>
                    <w:p w14:paraId="2D9044E7" w14:textId="17A9D9B8" w:rsidR="005B7B28" w:rsidRPr="003646E4" w:rsidRDefault="005B7B28" w:rsidP="005B7B28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04BF9" w14:textId="77777777" w:rsidR="00056A80" w:rsidRDefault="00056A80" w:rsidP="00056A80">
      <w:pPr>
        <w:jc w:val="center"/>
        <w:rPr>
          <w:b/>
          <w:bCs/>
        </w:rPr>
      </w:pPr>
    </w:p>
    <w:p w14:paraId="38E1D040" w14:textId="08BB5B16" w:rsidR="00056A80" w:rsidRPr="005B7355" w:rsidRDefault="00387C8B">
      <w:pPr>
        <w:rPr>
          <w:b/>
        </w:rPr>
      </w:pPr>
      <w:r w:rsidRPr="00FA2DC1">
        <w:rPr>
          <w:b/>
          <w:bCs/>
        </w:rPr>
        <w:t xml:space="preserve">WRSP </w:t>
      </w:r>
      <w:r w:rsidR="00FA2DC1" w:rsidRPr="00FA2DC1">
        <w:rPr>
          <w:b/>
          <w:bCs/>
        </w:rPr>
        <w:t xml:space="preserve">- </w:t>
      </w:r>
      <w:r w:rsidR="005D0805" w:rsidRPr="00FA2DC1">
        <w:rPr>
          <w:b/>
          <w:bCs/>
        </w:rPr>
        <w:t>Strategic</w:t>
      </w:r>
      <w:r w:rsidRPr="00FA2DC1">
        <w:rPr>
          <w:b/>
          <w:bCs/>
        </w:rPr>
        <w:t xml:space="preserve"> board</w:t>
      </w:r>
      <w:r w:rsidR="00056A80" w:rsidRPr="00056A80">
        <w:rPr>
          <w:b/>
        </w:rPr>
        <w:t xml:space="preserve"> </w:t>
      </w:r>
      <w:r w:rsidR="00056A80" w:rsidRPr="00D24E79">
        <w:rPr>
          <w:b/>
        </w:rPr>
        <w:t>Teams Meeting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24976" w14:paraId="70CB7526" w14:textId="77777777" w:rsidTr="00E24976">
        <w:tc>
          <w:tcPr>
            <w:tcW w:w="4508" w:type="dxa"/>
          </w:tcPr>
          <w:p w14:paraId="3B51DD3D" w14:textId="77777777" w:rsidR="00E24976" w:rsidRDefault="00E24976" w:rsidP="00E24976">
            <w:r>
              <w:t>Attendees:</w:t>
            </w:r>
          </w:p>
          <w:p w14:paraId="4EA1346B" w14:textId="77777777" w:rsidR="00E24976" w:rsidRDefault="00E24976" w:rsidP="00E24976">
            <w:r>
              <w:t xml:space="preserve">Garry Palmer (WCC) </w:t>
            </w:r>
          </w:p>
          <w:p w14:paraId="1964BCBF" w14:textId="77777777" w:rsidR="00E24976" w:rsidRDefault="00E24976" w:rsidP="00E24976">
            <w:r>
              <w:t xml:space="preserve">Philippa Young (WCC) </w:t>
            </w:r>
          </w:p>
          <w:p w14:paraId="48A9B6FD" w14:textId="77777777" w:rsidR="00E24976" w:rsidRDefault="00E24976" w:rsidP="00E24976">
            <w:r>
              <w:t xml:space="preserve">Hazel Nicholas (Warwickshire Police) </w:t>
            </w:r>
          </w:p>
          <w:p w14:paraId="31DDEC51" w14:textId="77777777" w:rsidR="00E24976" w:rsidRDefault="00E24976" w:rsidP="00E24976">
            <w:r>
              <w:t>Philip Seccombe (Chair)</w:t>
            </w:r>
          </w:p>
          <w:p w14:paraId="29BFA230" w14:textId="4C1423F6" w:rsidR="00E24976" w:rsidRDefault="00E24976" w:rsidP="00E24976">
            <w:r>
              <w:t>Jeremy Mountford (Warwickshire Police)</w:t>
            </w:r>
          </w:p>
          <w:p w14:paraId="37BDDF35" w14:textId="0078674B" w:rsidR="00E24976" w:rsidRDefault="00E24976" w:rsidP="00E24976">
            <w:r>
              <w:t>Andy Crump (WCC)</w:t>
            </w:r>
          </w:p>
          <w:p w14:paraId="0A28D0F2" w14:textId="7CCD250D" w:rsidR="00E24976" w:rsidRPr="00E24976" w:rsidRDefault="00E24976" w:rsidP="00E24976">
            <w:r>
              <w:t>Faz Christy (Warwickshire Police)</w:t>
            </w:r>
          </w:p>
          <w:p w14:paraId="655A7AE8" w14:textId="77777777" w:rsidR="00E24976" w:rsidRDefault="00E24976" w:rsidP="00E24976">
            <w:r>
              <w:t xml:space="preserve">Marie Biddulph (National Highways) </w:t>
            </w:r>
          </w:p>
          <w:p w14:paraId="496356DD" w14:textId="77777777" w:rsidR="00AC600E" w:rsidRDefault="00AC600E" w:rsidP="00E24976">
            <w:r>
              <w:t>Benjamin Smith (Warwickshire Police)</w:t>
            </w:r>
          </w:p>
          <w:p w14:paraId="567CC347" w14:textId="33C2D532" w:rsidR="00332E17" w:rsidRDefault="00332E17" w:rsidP="00E24976">
            <w:r>
              <w:t>Rob Allen (WFRS)</w:t>
            </w:r>
          </w:p>
        </w:tc>
        <w:tc>
          <w:tcPr>
            <w:tcW w:w="4508" w:type="dxa"/>
          </w:tcPr>
          <w:p w14:paraId="3D8A088C" w14:textId="70574C1C" w:rsidR="00E24976" w:rsidRDefault="00E24976" w:rsidP="00E24976">
            <w:r>
              <w:t>David Ayton-Hill (WCC)</w:t>
            </w:r>
          </w:p>
          <w:p w14:paraId="7376BB59" w14:textId="33103EBD" w:rsidR="00E24976" w:rsidRDefault="00E24976" w:rsidP="00E24976">
            <w:r>
              <w:t>Tanya Khera-Butler (Public Health)</w:t>
            </w:r>
          </w:p>
          <w:p w14:paraId="2CFE3307" w14:textId="77777777" w:rsidR="00E24976" w:rsidRDefault="00E24976" w:rsidP="00E24976"/>
          <w:p w14:paraId="2EF86A63" w14:textId="77777777" w:rsidR="00E24976" w:rsidRDefault="00E24976" w:rsidP="00E24976">
            <w:r>
              <w:t>Apologise:</w:t>
            </w:r>
          </w:p>
          <w:p w14:paraId="0B161F73" w14:textId="0F1AC8AC" w:rsidR="00E24976" w:rsidRDefault="00E24976" w:rsidP="00E24976">
            <w:r>
              <w:t>Mark Ryder (WCC)</w:t>
            </w:r>
          </w:p>
          <w:p w14:paraId="6AC13D31" w14:textId="5AC9EF20" w:rsidR="00E24976" w:rsidRDefault="00E24976" w:rsidP="00E24976">
            <w:r>
              <w:t>Scott Thomp</w:t>
            </w:r>
            <w:r w:rsidR="002E0E25">
              <w:t>kins</w:t>
            </w:r>
            <w:r>
              <w:t xml:space="preserve"> (WCC)</w:t>
            </w:r>
          </w:p>
          <w:p w14:paraId="12556668" w14:textId="573958F7" w:rsidR="00E24976" w:rsidRDefault="00E24976" w:rsidP="00E24976">
            <w:r>
              <w:t>Fiona Mckenzie (National Highways)</w:t>
            </w:r>
          </w:p>
          <w:p w14:paraId="6175C0E2" w14:textId="61A2BFE8" w:rsidR="00AC600E" w:rsidRDefault="00AC600E" w:rsidP="00AC600E">
            <w:r>
              <w:t>Christopher Lewis (OPCC)</w:t>
            </w:r>
          </w:p>
          <w:p w14:paraId="38FB82D7" w14:textId="77777777" w:rsidR="00E24976" w:rsidRDefault="00332E17" w:rsidP="00332E17">
            <w:r>
              <w:t>Warren Little (WCC)</w:t>
            </w:r>
          </w:p>
          <w:p w14:paraId="0B5C58E8" w14:textId="5F07B331" w:rsidR="00332E17" w:rsidRDefault="00332E17" w:rsidP="00332E17">
            <w:r>
              <w:t>Ben Brooks (WFRS)</w:t>
            </w:r>
          </w:p>
        </w:tc>
      </w:tr>
    </w:tbl>
    <w:p w14:paraId="6BAAFB83" w14:textId="34C306FD" w:rsidR="00387C8B" w:rsidRDefault="00387C8B"/>
    <w:p w14:paraId="64CC8A8E" w14:textId="15EC5795" w:rsidR="00387C8B" w:rsidRDefault="00387C8B"/>
    <w:p w14:paraId="26E8BB7C" w14:textId="10C81DB0" w:rsidR="00387C8B" w:rsidRDefault="00387C8B" w:rsidP="008F15FA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8F15FA">
        <w:rPr>
          <w:b/>
          <w:bCs/>
          <w:u w:val="single"/>
        </w:rPr>
        <w:t>Intro</w:t>
      </w:r>
      <w:r w:rsidR="008F15FA" w:rsidRPr="008F15FA">
        <w:rPr>
          <w:b/>
          <w:bCs/>
          <w:u w:val="single"/>
        </w:rPr>
        <w:t>duction</w:t>
      </w:r>
      <w:r w:rsidR="008F15FA">
        <w:rPr>
          <w:b/>
          <w:bCs/>
          <w:u w:val="single"/>
        </w:rPr>
        <w:t>/Previous Actions</w:t>
      </w:r>
      <w:r w:rsidRPr="008F15FA">
        <w:rPr>
          <w:b/>
          <w:bCs/>
          <w:u w:val="single"/>
        </w:rPr>
        <w:t xml:space="preserve"> </w:t>
      </w:r>
    </w:p>
    <w:p w14:paraId="6827AB9F" w14:textId="77777777" w:rsidR="005B7355" w:rsidRPr="008F15FA" w:rsidRDefault="005B7355" w:rsidP="005B7355">
      <w:pPr>
        <w:pStyle w:val="ListParagraph"/>
        <w:rPr>
          <w:b/>
          <w:bCs/>
          <w:u w:val="single"/>
        </w:rPr>
      </w:pPr>
    </w:p>
    <w:p w14:paraId="3DD09F5B" w14:textId="14DB2D47" w:rsidR="00387C8B" w:rsidRDefault="008F15FA" w:rsidP="00387C8B">
      <w:pPr>
        <w:pStyle w:val="ListParagraph"/>
        <w:numPr>
          <w:ilvl w:val="0"/>
          <w:numId w:val="2"/>
        </w:numPr>
      </w:pPr>
      <w:r>
        <w:t>Group agrees that the p</w:t>
      </w:r>
      <w:r w:rsidR="00387C8B">
        <w:t>revious meetings are a true and accurate record</w:t>
      </w:r>
      <w:r>
        <w:t xml:space="preserve">. </w:t>
      </w:r>
    </w:p>
    <w:p w14:paraId="47E19C06" w14:textId="7B93BECF" w:rsidR="00E24976" w:rsidRDefault="00E24976" w:rsidP="00387C8B">
      <w:pPr>
        <w:pStyle w:val="ListParagraph"/>
        <w:numPr>
          <w:ilvl w:val="0"/>
          <w:numId w:val="2"/>
        </w:numPr>
      </w:pPr>
      <w:r>
        <w:t xml:space="preserve">Commissioning public attitude survey was approved at </w:t>
      </w:r>
      <w:r w:rsidR="00987C2C">
        <w:t xml:space="preserve">Operational </w:t>
      </w:r>
      <w:r>
        <w:t xml:space="preserve">Board. </w:t>
      </w:r>
    </w:p>
    <w:p w14:paraId="5DD86108" w14:textId="62E01874" w:rsidR="00387C8B" w:rsidRDefault="00285C7E" w:rsidP="00387C8B">
      <w:pPr>
        <w:pStyle w:val="ListParagraph"/>
        <w:numPr>
          <w:ilvl w:val="0"/>
          <w:numId w:val="2"/>
        </w:numPr>
      </w:pPr>
      <w:r>
        <w:t xml:space="preserve">Group agrees that </w:t>
      </w:r>
      <w:r w:rsidR="00387C8B">
        <w:t xml:space="preserve">Phillip </w:t>
      </w:r>
      <w:r>
        <w:t>shall</w:t>
      </w:r>
      <w:r w:rsidR="00387C8B">
        <w:t xml:space="preserve"> continue as Chair</w:t>
      </w:r>
      <w:r w:rsidR="00E24976">
        <w:t>, this will be reviewed in June 2023</w:t>
      </w:r>
      <w:r>
        <w:t>.</w:t>
      </w:r>
      <w:r w:rsidR="00387C8B">
        <w:t xml:space="preserve"> </w:t>
      </w:r>
    </w:p>
    <w:p w14:paraId="48466658" w14:textId="245377B3" w:rsidR="00387C8B" w:rsidRDefault="00387C8B" w:rsidP="00387C8B"/>
    <w:p w14:paraId="3123E206" w14:textId="7CB22840" w:rsidR="00387C8B" w:rsidRDefault="00387C8B" w:rsidP="00206B01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206B01">
        <w:rPr>
          <w:b/>
          <w:bCs/>
          <w:u w:val="single"/>
        </w:rPr>
        <w:t xml:space="preserve">Safe system training </w:t>
      </w:r>
    </w:p>
    <w:p w14:paraId="59BF08F9" w14:textId="77777777" w:rsidR="005B7355" w:rsidRPr="00206B01" w:rsidRDefault="005B7355" w:rsidP="005B7355">
      <w:pPr>
        <w:pStyle w:val="ListParagraph"/>
        <w:rPr>
          <w:b/>
          <w:bCs/>
          <w:u w:val="single"/>
        </w:rPr>
      </w:pPr>
    </w:p>
    <w:p w14:paraId="281C639E" w14:textId="39750117" w:rsidR="00387C8B" w:rsidRDefault="00387C8B" w:rsidP="00387C8B">
      <w:pPr>
        <w:pStyle w:val="ListParagraph"/>
        <w:numPr>
          <w:ilvl w:val="0"/>
          <w:numId w:val="3"/>
        </w:numPr>
      </w:pPr>
      <w:r>
        <w:t xml:space="preserve">As approved </w:t>
      </w:r>
      <w:r w:rsidR="00F9486E">
        <w:t>previously</w:t>
      </w:r>
      <w:r w:rsidR="00E24976">
        <w:t>,</w:t>
      </w:r>
      <w:r w:rsidR="00F9486E">
        <w:t xml:space="preserve"> 20 attendees </w:t>
      </w:r>
      <w:r w:rsidR="00E24976">
        <w:t>from the</w:t>
      </w:r>
      <w:r w:rsidR="00F9486E">
        <w:t xml:space="preserve"> </w:t>
      </w:r>
      <w:r w:rsidR="003743E5">
        <w:t>O</w:t>
      </w:r>
      <w:r w:rsidR="00F9486E">
        <w:t xml:space="preserve">perational </w:t>
      </w:r>
      <w:r w:rsidR="003743E5">
        <w:t>B</w:t>
      </w:r>
      <w:r w:rsidR="00F9486E">
        <w:t>oard</w:t>
      </w:r>
      <w:r w:rsidR="00437074">
        <w:t xml:space="preserve"> shall attend</w:t>
      </w:r>
      <w:r>
        <w:t xml:space="preserve"> </w:t>
      </w:r>
      <w:r w:rsidR="00E24976">
        <w:t>s</w:t>
      </w:r>
      <w:r>
        <w:t xml:space="preserve">afe system training </w:t>
      </w:r>
      <w:r w:rsidR="00437074">
        <w:t xml:space="preserve">at </w:t>
      </w:r>
      <w:r>
        <w:t xml:space="preserve">Northgate house </w:t>
      </w:r>
      <w:r w:rsidR="00437074">
        <w:t xml:space="preserve">on the </w:t>
      </w:r>
      <w:r>
        <w:t>11</w:t>
      </w:r>
      <w:r w:rsidR="00437074" w:rsidRPr="00437074">
        <w:rPr>
          <w:vertAlign w:val="superscript"/>
        </w:rPr>
        <w:t>th</w:t>
      </w:r>
      <w:r w:rsidR="00437074">
        <w:t xml:space="preserve"> of</w:t>
      </w:r>
      <w:r>
        <w:t xml:space="preserve"> July </w:t>
      </w:r>
      <w:r w:rsidR="00437074">
        <w:t>(</w:t>
      </w:r>
      <w:r>
        <w:t>10 – 4</w:t>
      </w:r>
      <w:r w:rsidR="00437074">
        <w:t>).</w:t>
      </w:r>
      <w:r>
        <w:t xml:space="preserve"> </w:t>
      </w:r>
    </w:p>
    <w:p w14:paraId="6529B7C0" w14:textId="78F98829" w:rsidR="00D82D17" w:rsidRDefault="00387C8B" w:rsidP="00387C8B">
      <w:pPr>
        <w:pStyle w:val="ListParagraph"/>
        <w:numPr>
          <w:ilvl w:val="0"/>
          <w:numId w:val="3"/>
        </w:numPr>
      </w:pPr>
      <w:r>
        <w:t>Outline</w:t>
      </w:r>
      <w:r w:rsidR="003743E5">
        <w:t xml:space="preserve"> </w:t>
      </w:r>
      <w:r>
        <w:t xml:space="preserve">the 5 </w:t>
      </w:r>
      <w:r w:rsidR="000004AF">
        <w:t>pillars</w:t>
      </w:r>
      <w:r w:rsidR="003743E5">
        <w:t>;</w:t>
      </w:r>
      <w:r w:rsidR="000004AF">
        <w:t xml:space="preserve"> Safe Road Use, Safe Roads, Safe Vehicles, Safe Speeds and Post-Collison </w:t>
      </w:r>
      <w:r w:rsidR="00101759">
        <w:t>Response and</w:t>
      </w:r>
      <w:r w:rsidR="003743E5">
        <w:t xml:space="preserve"> </w:t>
      </w:r>
      <w:r w:rsidR="00D82D17">
        <w:t xml:space="preserve">the training shall </w:t>
      </w:r>
      <w:r>
        <w:t>look at how they all interlink</w:t>
      </w:r>
      <w:r w:rsidR="00D82D17">
        <w:t>.</w:t>
      </w:r>
    </w:p>
    <w:p w14:paraId="7DAF8125" w14:textId="3AA6C384" w:rsidR="00387C8B" w:rsidRDefault="009A47E0" w:rsidP="00387C8B">
      <w:pPr>
        <w:pStyle w:val="ListParagraph"/>
        <w:numPr>
          <w:ilvl w:val="0"/>
          <w:numId w:val="3"/>
        </w:numPr>
      </w:pPr>
      <w:r w:rsidRPr="00E24976">
        <w:t>Plans for two</w:t>
      </w:r>
      <w:r w:rsidR="00387C8B" w:rsidRPr="00E24976">
        <w:t xml:space="preserve"> dedicated sessions one for </w:t>
      </w:r>
      <w:r w:rsidR="00E24976" w:rsidRPr="00E24976">
        <w:t>safe road users and safe roads</w:t>
      </w:r>
      <w:r w:rsidR="00387C8B" w:rsidRPr="00E24976">
        <w:t xml:space="preserve">. </w:t>
      </w:r>
    </w:p>
    <w:p w14:paraId="2AA76CE1" w14:textId="77777777" w:rsidR="00E24976" w:rsidRPr="00E24976" w:rsidRDefault="00E24976" w:rsidP="00E24976">
      <w:pPr>
        <w:pStyle w:val="ListParagraph"/>
        <w:rPr>
          <w:b/>
          <w:bCs/>
        </w:rPr>
      </w:pPr>
    </w:p>
    <w:p w14:paraId="6608333E" w14:textId="08BC5F7B" w:rsidR="00562B88" w:rsidRDefault="00E24976" w:rsidP="00E24976">
      <w:r w:rsidRPr="00E24976">
        <w:rPr>
          <w:b/>
          <w:bCs/>
        </w:rPr>
        <w:t>ACTION</w:t>
      </w:r>
      <w:r w:rsidRPr="003743E5">
        <w:rPr>
          <w:b/>
          <w:bCs/>
        </w:rPr>
        <w:t>: If partners would like other representatives to be invited to the training, please contact Fay</w:t>
      </w:r>
      <w:r>
        <w:t xml:space="preserve"> </w:t>
      </w:r>
    </w:p>
    <w:p w14:paraId="19BA4035" w14:textId="193DEF72" w:rsidR="00562B88" w:rsidRDefault="00562B88" w:rsidP="00562B88"/>
    <w:p w14:paraId="7817B91C" w14:textId="54EFE5ED" w:rsidR="00562B88" w:rsidRDefault="00562B88" w:rsidP="00956849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956849">
        <w:rPr>
          <w:b/>
          <w:bCs/>
          <w:u w:val="single"/>
        </w:rPr>
        <w:t>Safety performance indicators</w:t>
      </w:r>
      <w:r w:rsidR="00AB0579">
        <w:rPr>
          <w:b/>
          <w:bCs/>
          <w:u w:val="single"/>
        </w:rPr>
        <w:t xml:space="preserve">/Round Table </w:t>
      </w:r>
    </w:p>
    <w:p w14:paraId="125495E8" w14:textId="77777777" w:rsidR="005B7355" w:rsidRPr="00956849" w:rsidRDefault="005B7355" w:rsidP="005B7355">
      <w:pPr>
        <w:pStyle w:val="ListParagraph"/>
        <w:rPr>
          <w:b/>
          <w:bCs/>
          <w:u w:val="single"/>
        </w:rPr>
      </w:pPr>
    </w:p>
    <w:p w14:paraId="611F2298" w14:textId="4660B417" w:rsidR="00E24976" w:rsidRDefault="00E24976" w:rsidP="00562B88">
      <w:pPr>
        <w:pStyle w:val="ListParagraph"/>
        <w:numPr>
          <w:ilvl w:val="0"/>
          <w:numId w:val="4"/>
        </w:numPr>
      </w:pPr>
      <w:r>
        <w:t xml:space="preserve">Discussion of Agilysis report from round table discussion. </w:t>
      </w:r>
    </w:p>
    <w:p w14:paraId="45491114" w14:textId="58B20B57" w:rsidR="00562B88" w:rsidRDefault="00AB0579" w:rsidP="00562B88">
      <w:pPr>
        <w:pStyle w:val="ListParagraph"/>
        <w:numPr>
          <w:ilvl w:val="0"/>
          <w:numId w:val="4"/>
        </w:numPr>
      </w:pPr>
      <w:r>
        <w:t xml:space="preserve">Safe Road Use: Agreed surveys were best to monitor the activity, </w:t>
      </w:r>
      <w:r w:rsidR="00372EB7">
        <w:t>plans</w:t>
      </w:r>
      <w:r>
        <w:t xml:space="preserve"> to move forward with </w:t>
      </w:r>
      <w:r w:rsidR="00372EB7">
        <w:t>Warwickshire Public Attitude Survey</w:t>
      </w:r>
      <w:r w:rsidR="00E24976">
        <w:t xml:space="preserve"> for now </w:t>
      </w:r>
      <w:r w:rsidR="00372EB7">
        <w:t xml:space="preserve"> </w:t>
      </w:r>
    </w:p>
    <w:p w14:paraId="401E7639" w14:textId="31A3B60D" w:rsidR="00372EB7" w:rsidRPr="00E24976" w:rsidRDefault="00372EB7" w:rsidP="00562B88">
      <w:pPr>
        <w:pStyle w:val="ListParagraph"/>
        <w:numPr>
          <w:ilvl w:val="0"/>
          <w:numId w:val="4"/>
        </w:numPr>
      </w:pPr>
      <w:r w:rsidRPr="00E24976">
        <w:t xml:space="preserve">Safe Roads: Awaiting national guidance </w:t>
      </w:r>
      <w:r w:rsidR="00E24976" w:rsidRPr="00E24976">
        <w:t xml:space="preserve">regarding rating </w:t>
      </w:r>
      <w:r w:rsidR="003743E5">
        <w:t xml:space="preserve">of the </w:t>
      </w:r>
      <w:r w:rsidR="00E24976" w:rsidRPr="00E24976">
        <w:t xml:space="preserve">roads. </w:t>
      </w:r>
    </w:p>
    <w:p w14:paraId="285EAB8F" w14:textId="218CE56E" w:rsidR="00E37023" w:rsidRDefault="00E37023" w:rsidP="00562B88">
      <w:pPr>
        <w:pStyle w:val="ListParagraph"/>
        <w:numPr>
          <w:ilvl w:val="0"/>
          <w:numId w:val="4"/>
        </w:numPr>
      </w:pPr>
      <w:r>
        <w:t xml:space="preserve">Safe Vehicles: </w:t>
      </w:r>
      <w:r w:rsidR="00E24976">
        <w:t>Waiting on n</w:t>
      </w:r>
      <w:r>
        <w:t>ational SPI’s</w:t>
      </w:r>
      <w:r w:rsidR="00E24976">
        <w:t xml:space="preserve"> framework to </w:t>
      </w:r>
      <w:r>
        <w:t>be developed, partnership is struggling to get the data on this (</w:t>
      </w:r>
      <w:r w:rsidR="00E24976">
        <w:t>n</w:t>
      </w:r>
      <w:r>
        <w:t xml:space="preserve">ationwide issue). </w:t>
      </w:r>
    </w:p>
    <w:p w14:paraId="0BF41779" w14:textId="383F85D5" w:rsidR="000B16B8" w:rsidRDefault="000B16B8" w:rsidP="00562B88">
      <w:pPr>
        <w:pStyle w:val="ListParagraph"/>
        <w:numPr>
          <w:ilvl w:val="0"/>
          <w:numId w:val="4"/>
        </w:numPr>
      </w:pPr>
      <w:r>
        <w:t>Safe Speeds: Working with Ag</w:t>
      </w:r>
      <w:r w:rsidR="003743E5">
        <w:t>il</w:t>
      </w:r>
      <w:r>
        <w:t>y</w:t>
      </w:r>
      <w:r w:rsidR="003743E5">
        <w:t>s</w:t>
      </w:r>
      <w:r>
        <w:t>is to have a safety performance indicator benchmark</w:t>
      </w:r>
      <w:r w:rsidR="00E24976">
        <w:t xml:space="preserve"> using the compliance dashboard</w:t>
      </w:r>
      <w:r>
        <w:t xml:space="preserve">. </w:t>
      </w:r>
    </w:p>
    <w:p w14:paraId="0F1634AE" w14:textId="0FEDE59B" w:rsidR="000B16B8" w:rsidRDefault="000B16B8" w:rsidP="00562B88">
      <w:pPr>
        <w:pStyle w:val="ListParagraph"/>
        <w:numPr>
          <w:ilvl w:val="0"/>
          <w:numId w:val="4"/>
        </w:numPr>
      </w:pPr>
      <w:r>
        <w:t xml:space="preserve">Post collision response: </w:t>
      </w:r>
      <w:r w:rsidR="00586283">
        <w:t>Struggling to get dat</w:t>
      </w:r>
      <w:r w:rsidR="00E24976">
        <w:t xml:space="preserve">a which is a national issue. </w:t>
      </w:r>
      <w:r w:rsidR="00586283">
        <w:t xml:space="preserve"> </w:t>
      </w:r>
    </w:p>
    <w:p w14:paraId="0F040646" w14:textId="5CF292A5" w:rsidR="00586283" w:rsidRDefault="00DF1D76" w:rsidP="00562B88">
      <w:pPr>
        <w:pStyle w:val="ListParagraph"/>
        <w:numPr>
          <w:ilvl w:val="0"/>
          <w:numId w:val="4"/>
        </w:numPr>
      </w:pPr>
      <w:r>
        <w:lastRenderedPageBreak/>
        <w:t xml:space="preserve">DFT plans to release the road safety framework this year which will </w:t>
      </w:r>
      <w:r w:rsidR="00E24976">
        <w:t xml:space="preserve">hopefully provide further guidance. </w:t>
      </w:r>
    </w:p>
    <w:p w14:paraId="5ABFF888" w14:textId="77FE12C5" w:rsidR="00562B88" w:rsidRDefault="00FB3B32" w:rsidP="00FB3B32">
      <w:pPr>
        <w:pStyle w:val="ListParagraph"/>
        <w:numPr>
          <w:ilvl w:val="0"/>
          <w:numId w:val="4"/>
        </w:numPr>
      </w:pPr>
      <w:r>
        <w:t xml:space="preserve">Discussion around deciding what is suitable and what the partnership can work with. </w:t>
      </w:r>
    </w:p>
    <w:p w14:paraId="03BDEEDA" w14:textId="2B68A926" w:rsidR="00562B88" w:rsidRDefault="00562B88" w:rsidP="008A2F8A">
      <w:pPr>
        <w:pStyle w:val="ListParagraph"/>
        <w:numPr>
          <w:ilvl w:val="0"/>
          <w:numId w:val="4"/>
        </w:numPr>
      </w:pPr>
      <w:r>
        <w:t>Nationwide consistency will provide us comparisons</w:t>
      </w:r>
      <w:r w:rsidR="008A2F8A">
        <w:t xml:space="preserve">. </w:t>
      </w:r>
    </w:p>
    <w:p w14:paraId="65475DF5" w14:textId="39404691" w:rsidR="00562B88" w:rsidRPr="00E24976" w:rsidRDefault="00562B88" w:rsidP="00562B88">
      <w:pPr>
        <w:pStyle w:val="ListParagraph"/>
        <w:numPr>
          <w:ilvl w:val="0"/>
          <w:numId w:val="4"/>
        </w:numPr>
        <w:rPr>
          <w:b/>
          <w:bCs/>
          <w:u w:val="single"/>
        </w:rPr>
      </w:pPr>
      <w:r>
        <w:t>National collaboration on this is positive</w:t>
      </w:r>
      <w:r w:rsidR="00E24976">
        <w:t>.</w:t>
      </w:r>
    </w:p>
    <w:p w14:paraId="71DFFEB1" w14:textId="77777777" w:rsidR="00E24976" w:rsidRPr="00E24976" w:rsidRDefault="00E24976" w:rsidP="00E24976">
      <w:pPr>
        <w:pStyle w:val="ListParagraph"/>
        <w:rPr>
          <w:b/>
          <w:bCs/>
          <w:u w:val="single"/>
        </w:rPr>
      </w:pPr>
    </w:p>
    <w:p w14:paraId="0C646F25" w14:textId="277F232E" w:rsidR="005B7355" w:rsidRDefault="00562B88" w:rsidP="003743E5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ED0011">
        <w:rPr>
          <w:b/>
          <w:bCs/>
          <w:u w:val="single"/>
        </w:rPr>
        <w:t xml:space="preserve">Updates from the </w:t>
      </w:r>
      <w:r w:rsidR="00D90B65">
        <w:rPr>
          <w:b/>
          <w:bCs/>
          <w:u w:val="single"/>
        </w:rPr>
        <w:t>W</w:t>
      </w:r>
      <w:r w:rsidRPr="00ED0011">
        <w:rPr>
          <w:b/>
          <w:bCs/>
          <w:u w:val="single"/>
        </w:rPr>
        <w:t xml:space="preserve">orking </w:t>
      </w:r>
      <w:r w:rsidR="00D90B65">
        <w:rPr>
          <w:b/>
          <w:bCs/>
          <w:u w:val="single"/>
        </w:rPr>
        <w:t>G</w:t>
      </w:r>
      <w:r w:rsidRPr="00ED0011">
        <w:rPr>
          <w:b/>
          <w:bCs/>
          <w:u w:val="single"/>
        </w:rPr>
        <w:t xml:space="preserve">roups </w:t>
      </w:r>
    </w:p>
    <w:p w14:paraId="5375764C" w14:textId="77777777" w:rsidR="003743E5" w:rsidRPr="003743E5" w:rsidRDefault="003743E5" w:rsidP="003743E5">
      <w:pPr>
        <w:pStyle w:val="ListParagraph"/>
        <w:rPr>
          <w:b/>
          <w:bCs/>
          <w:u w:val="single"/>
        </w:rPr>
      </w:pPr>
    </w:p>
    <w:p w14:paraId="027CE186" w14:textId="52D0CEF8" w:rsidR="00562B88" w:rsidRDefault="00562B88" w:rsidP="00562B88">
      <w:pPr>
        <w:pStyle w:val="ListParagraph"/>
        <w:numPr>
          <w:ilvl w:val="0"/>
          <w:numId w:val="5"/>
        </w:numPr>
      </w:pPr>
      <w:r>
        <w:t>Warwickshire remembers website</w:t>
      </w:r>
      <w:r w:rsidR="00E24976">
        <w:t xml:space="preserve">- </w:t>
      </w:r>
      <w:r w:rsidR="0052656A">
        <w:t>public are able to</w:t>
      </w:r>
      <w:r>
        <w:t xml:space="preserve"> leave a tribute on the website</w:t>
      </w:r>
      <w:r w:rsidR="00E24976">
        <w:t>.</w:t>
      </w:r>
      <w:r w:rsidR="0052656A">
        <w:t xml:space="preserve"> </w:t>
      </w:r>
    </w:p>
    <w:p w14:paraId="5C9B3B8B" w14:textId="6922F9F6" w:rsidR="001F561A" w:rsidRPr="003743E5" w:rsidRDefault="001F561A" w:rsidP="00E2172C">
      <w:pPr>
        <w:pStyle w:val="ListParagraph"/>
        <w:numPr>
          <w:ilvl w:val="0"/>
          <w:numId w:val="5"/>
        </w:numPr>
        <w:rPr>
          <w:b/>
          <w:bCs/>
          <w:u w:val="single"/>
        </w:rPr>
      </w:pPr>
      <w:r>
        <w:t>Driving for better business funded by national highways</w:t>
      </w:r>
      <w:r w:rsidR="00E24976">
        <w:t xml:space="preserve">. </w:t>
      </w:r>
      <w:r w:rsidR="00827DA0">
        <w:t>D</w:t>
      </w:r>
      <w:r>
        <w:t xml:space="preserve">edicated </w:t>
      </w:r>
      <w:r w:rsidR="00862F3F">
        <w:t>website for WRSP, a</w:t>
      </w:r>
      <w:r w:rsidR="00827DA0">
        <w:t>im to attract more business to get involved</w:t>
      </w:r>
      <w:r w:rsidR="00862F3F">
        <w:t>.</w:t>
      </w:r>
      <w:r w:rsidR="00E24976">
        <w:t xml:space="preserve"> </w:t>
      </w:r>
      <w:r w:rsidR="00862F3F">
        <w:t>Launched as part of commercial vehicle week in July</w:t>
      </w:r>
      <w:r w:rsidR="00E24976">
        <w:t xml:space="preserve">. </w:t>
      </w:r>
      <w:r w:rsidR="00862F3F">
        <w:t xml:space="preserve"> </w:t>
      </w:r>
      <w:r w:rsidR="005B4D75">
        <w:t>Card handouts for police operations and local packs to be given to businesses.</w:t>
      </w:r>
    </w:p>
    <w:p w14:paraId="7DDC4FDE" w14:textId="38B70FBD" w:rsidR="003743E5" w:rsidRPr="003743E5" w:rsidRDefault="003743E5" w:rsidP="00E2172C">
      <w:pPr>
        <w:pStyle w:val="ListParagraph"/>
        <w:numPr>
          <w:ilvl w:val="0"/>
          <w:numId w:val="5"/>
        </w:numPr>
        <w:rPr>
          <w:b/>
          <w:bCs/>
          <w:u w:val="single"/>
        </w:rPr>
      </w:pPr>
      <w:r>
        <w:t xml:space="preserve">Board happy with the progress of both initiatives. </w:t>
      </w:r>
    </w:p>
    <w:p w14:paraId="61E3929C" w14:textId="77777777" w:rsidR="003743E5" w:rsidRPr="00E24976" w:rsidRDefault="003743E5" w:rsidP="003743E5">
      <w:pPr>
        <w:pStyle w:val="ListParagraph"/>
        <w:rPr>
          <w:b/>
          <w:bCs/>
          <w:u w:val="single"/>
        </w:rPr>
      </w:pPr>
    </w:p>
    <w:p w14:paraId="45E89B0E" w14:textId="5C48329A" w:rsidR="00E24976" w:rsidRDefault="00E24976" w:rsidP="003743E5">
      <w:pPr>
        <w:ind w:left="360"/>
        <w:rPr>
          <w:b/>
          <w:bCs/>
          <w:u w:val="single"/>
        </w:rPr>
      </w:pPr>
      <w:r w:rsidRPr="00E24976">
        <w:rPr>
          <w:b/>
          <w:bCs/>
          <w:u w:val="single"/>
        </w:rPr>
        <w:t xml:space="preserve">5. Communications subgroup </w:t>
      </w:r>
    </w:p>
    <w:p w14:paraId="58CA147C" w14:textId="77777777" w:rsidR="003743E5" w:rsidRPr="00E24976" w:rsidRDefault="003743E5" w:rsidP="003743E5">
      <w:pPr>
        <w:ind w:left="360"/>
        <w:rPr>
          <w:b/>
          <w:bCs/>
          <w:u w:val="single"/>
        </w:rPr>
      </w:pPr>
    </w:p>
    <w:p w14:paraId="7500075C" w14:textId="044B553F" w:rsidR="00FB68C7" w:rsidRPr="00E24976" w:rsidRDefault="001F561A" w:rsidP="00E24976">
      <w:pPr>
        <w:pStyle w:val="ListParagraph"/>
        <w:numPr>
          <w:ilvl w:val="0"/>
          <w:numId w:val="5"/>
        </w:numPr>
      </w:pPr>
      <w:r w:rsidRPr="00E24976">
        <w:t>Two wheels strategy took place in March and April</w:t>
      </w:r>
      <w:r w:rsidR="00E2172C" w:rsidRPr="00E24976">
        <w:t xml:space="preserve">, </w:t>
      </w:r>
      <w:r w:rsidRPr="00E24976">
        <w:t xml:space="preserve">demonstrate </w:t>
      </w:r>
      <w:r w:rsidR="00E24976" w:rsidRPr="00E24976">
        <w:t xml:space="preserve">good partnership working with information being put in one document. </w:t>
      </w:r>
    </w:p>
    <w:p w14:paraId="39642616" w14:textId="589C4788" w:rsidR="00DF56B8" w:rsidRDefault="001F561A" w:rsidP="00B53908">
      <w:pPr>
        <w:pStyle w:val="ListParagraph"/>
        <w:numPr>
          <w:ilvl w:val="0"/>
          <w:numId w:val="5"/>
        </w:numPr>
      </w:pPr>
      <w:r>
        <w:t xml:space="preserve">Project Edward, every day without a road death </w:t>
      </w:r>
      <w:r w:rsidR="00DF56B8">
        <w:t>starts week</w:t>
      </w:r>
      <w:r>
        <w:t xml:space="preserve"> commenc</w:t>
      </w:r>
      <w:r w:rsidR="00DF56B8">
        <w:t>ing</w:t>
      </w:r>
      <w:r>
        <w:t xml:space="preserve"> 14</w:t>
      </w:r>
      <w:r w:rsidRPr="001F561A">
        <w:rPr>
          <w:vertAlign w:val="superscript"/>
        </w:rPr>
        <w:t>th</w:t>
      </w:r>
      <w:r>
        <w:t xml:space="preserve"> Sep</w:t>
      </w:r>
      <w:r w:rsidR="00DF56B8">
        <w:t>.</w:t>
      </w:r>
    </w:p>
    <w:p w14:paraId="026FC052" w14:textId="0BD45999" w:rsidR="003E79DB" w:rsidRDefault="00DF56B8" w:rsidP="00562B88">
      <w:pPr>
        <w:pStyle w:val="ListParagraph"/>
        <w:numPr>
          <w:ilvl w:val="0"/>
          <w:numId w:val="5"/>
        </w:numPr>
      </w:pPr>
      <w:r>
        <w:t>T</w:t>
      </w:r>
      <w:r w:rsidR="001F561A">
        <w:t>wo events</w:t>
      </w:r>
      <w:r w:rsidR="00B53908">
        <w:t xml:space="preserve"> planned for Project Edward campaign</w:t>
      </w:r>
      <w:r>
        <w:t>:</w:t>
      </w:r>
      <w:r w:rsidR="001F561A">
        <w:t xml:space="preserve"> Engagement for older drivers, </w:t>
      </w:r>
      <w:r w:rsidR="00D50FEF">
        <w:t>lifelong</w:t>
      </w:r>
      <w:r w:rsidR="001F561A">
        <w:t xml:space="preserve"> learning</w:t>
      </w:r>
      <w:r w:rsidR="00B53908">
        <w:t xml:space="preserve"> on the </w:t>
      </w:r>
      <w:r w:rsidR="001F561A">
        <w:t>20</w:t>
      </w:r>
      <w:r w:rsidR="001F561A" w:rsidRPr="001F561A">
        <w:rPr>
          <w:vertAlign w:val="superscript"/>
        </w:rPr>
        <w:t>th</w:t>
      </w:r>
      <w:r w:rsidR="001F561A">
        <w:t xml:space="preserve"> </w:t>
      </w:r>
      <w:r w:rsidR="00B53908">
        <w:t xml:space="preserve">of </w:t>
      </w:r>
      <w:r w:rsidR="001F561A">
        <w:t>Sep</w:t>
      </w:r>
      <w:r>
        <w:t xml:space="preserve"> at a</w:t>
      </w:r>
      <w:r w:rsidR="001F561A">
        <w:t xml:space="preserve"> garden centre with different partners and stakeholders</w:t>
      </w:r>
      <w:r w:rsidR="003E79DB">
        <w:t>.</w:t>
      </w:r>
    </w:p>
    <w:p w14:paraId="61F502C5" w14:textId="37B42B83" w:rsidR="001F561A" w:rsidRDefault="00DC17E4" w:rsidP="00562B88">
      <w:pPr>
        <w:pStyle w:val="ListParagraph"/>
        <w:numPr>
          <w:ilvl w:val="0"/>
          <w:numId w:val="5"/>
        </w:numPr>
      </w:pPr>
      <w:r>
        <w:t>A horse rider piece</w:t>
      </w:r>
      <w:r w:rsidR="001F561A">
        <w:t xml:space="preserve"> </w:t>
      </w:r>
      <w:r>
        <w:t xml:space="preserve">shall be </w:t>
      </w:r>
      <w:r w:rsidR="001F561A">
        <w:t xml:space="preserve">filmed </w:t>
      </w:r>
      <w:r>
        <w:t xml:space="preserve">prior </w:t>
      </w:r>
      <w:r w:rsidR="001F561A">
        <w:t>to be used during project Edward week</w:t>
      </w:r>
      <w:r w:rsidR="00D07D79">
        <w:t>.</w:t>
      </w:r>
    </w:p>
    <w:p w14:paraId="5459EAC9" w14:textId="2EAF2F05" w:rsidR="00D50FEF" w:rsidRDefault="00B53908" w:rsidP="00B53908">
      <w:pPr>
        <w:pStyle w:val="ListParagraph"/>
        <w:numPr>
          <w:ilvl w:val="0"/>
          <w:numId w:val="5"/>
        </w:numPr>
      </w:pPr>
      <w:r>
        <w:t xml:space="preserve">Discussion about VR. </w:t>
      </w:r>
      <w:r w:rsidR="00D50FEF">
        <w:t>VR</w:t>
      </w:r>
      <w:r>
        <w:t xml:space="preserve"> is</w:t>
      </w:r>
      <w:r w:rsidR="00D50FEF">
        <w:t xml:space="preserve"> be</w:t>
      </w:r>
      <w:r>
        <w:t>ing</w:t>
      </w:r>
      <w:r w:rsidR="00D50FEF">
        <w:t xml:space="preserve"> developed for older drivers around the idea of motion/perception – hopeful</w:t>
      </w:r>
      <w:r w:rsidR="004171F7">
        <w:t xml:space="preserve"> that</w:t>
      </w:r>
      <w:r w:rsidR="00D50FEF">
        <w:t xml:space="preserve"> this </w:t>
      </w:r>
      <w:r w:rsidR="004171F7">
        <w:t>will be</w:t>
      </w:r>
      <w:r w:rsidR="00D50FEF">
        <w:t xml:space="preserve"> ready for Project Edwar</w:t>
      </w:r>
      <w:r w:rsidR="0062359F">
        <w:t>d</w:t>
      </w:r>
      <w:r w:rsidR="003743E5">
        <w:t xml:space="preserve"> week.</w:t>
      </w:r>
    </w:p>
    <w:p w14:paraId="32501ADB" w14:textId="3C580C68" w:rsidR="00D50FEF" w:rsidRDefault="00D50FEF" w:rsidP="007542DD">
      <w:pPr>
        <w:pStyle w:val="ListParagraph"/>
        <w:numPr>
          <w:ilvl w:val="0"/>
          <w:numId w:val="5"/>
        </w:numPr>
      </w:pPr>
      <w:r>
        <w:t>Discussion around E-scooter</w:t>
      </w:r>
      <w:r w:rsidR="009F764F">
        <w:t xml:space="preserve">s </w:t>
      </w:r>
      <w:r w:rsidR="00F31942">
        <w:t xml:space="preserve">and if it needs </w:t>
      </w:r>
      <w:r w:rsidR="00B53908">
        <w:t>to be reinforced</w:t>
      </w:r>
      <w:r w:rsidR="00F31942">
        <w:t xml:space="preserve"> </w:t>
      </w:r>
      <w:r w:rsidR="001B1E18">
        <w:t>soon</w:t>
      </w:r>
      <w:r w:rsidR="00F31942">
        <w:t xml:space="preserve">. </w:t>
      </w:r>
      <w:r w:rsidR="001B1E18">
        <w:t xml:space="preserve">Rules may change </w:t>
      </w:r>
      <w:r w:rsidR="007542DD">
        <w:t>in regard to</w:t>
      </w:r>
      <w:r w:rsidR="001B1E18">
        <w:t xml:space="preserve"> E-scooters awaiting legislation from parliament</w:t>
      </w:r>
      <w:r w:rsidR="007542DD">
        <w:t>, mess</w:t>
      </w:r>
      <w:r w:rsidR="00B53908">
        <w:t>aging will then be discuss</w:t>
      </w:r>
      <w:r w:rsidR="007542DD">
        <w:t>e</w:t>
      </w:r>
      <w:r w:rsidR="00B53908">
        <w:t>d at a safe road user working group meeting.</w:t>
      </w:r>
      <w:r w:rsidR="007542DD">
        <w:t xml:space="preserve"> </w:t>
      </w:r>
    </w:p>
    <w:p w14:paraId="29F48D2A" w14:textId="18E0B4C5" w:rsidR="0083598B" w:rsidRDefault="0083598B" w:rsidP="00D90B65">
      <w:pPr>
        <w:pStyle w:val="ListParagraph"/>
      </w:pPr>
    </w:p>
    <w:p w14:paraId="670A4AFB" w14:textId="0408A926" w:rsidR="0083598B" w:rsidRDefault="0083598B" w:rsidP="00D90B65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D90B65">
        <w:rPr>
          <w:b/>
          <w:bCs/>
          <w:u w:val="single"/>
        </w:rPr>
        <w:t xml:space="preserve">Update from partnerships </w:t>
      </w:r>
    </w:p>
    <w:p w14:paraId="5B4DCDF3" w14:textId="77777777" w:rsidR="005B7355" w:rsidRPr="00D90B65" w:rsidRDefault="005B7355" w:rsidP="005B7355">
      <w:pPr>
        <w:pStyle w:val="ListParagraph"/>
        <w:rPr>
          <w:b/>
          <w:bCs/>
          <w:u w:val="single"/>
        </w:rPr>
      </w:pPr>
    </w:p>
    <w:p w14:paraId="64BBDB04" w14:textId="23968A16" w:rsidR="0083598B" w:rsidRPr="00B53908" w:rsidRDefault="0083598B" w:rsidP="0083598B">
      <w:pPr>
        <w:pStyle w:val="ListParagraph"/>
        <w:numPr>
          <w:ilvl w:val="0"/>
          <w:numId w:val="6"/>
        </w:numPr>
      </w:pPr>
      <w:r w:rsidRPr="00B53908">
        <w:t xml:space="preserve">Warwickshire </w:t>
      </w:r>
      <w:r w:rsidR="003743E5">
        <w:t>F</w:t>
      </w:r>
      <w:r w:rsidRPr="00B53908">
        <w:t xml:space="preserve">ire and </w:t>
      </w:r>
      <w:r w:rsidR="003743E5">
        <w:t>R</w:t>
      </w:r>
      <w:r w:rsidRPr="00B53908">
        <w:t>escue: looking at locations and equipment available to</w:t>
      </w:r>
      <w:r w:rsidR="00B53908" w:rsidRPr="00B53908">
        <w:t xml:space="preserve"> improv</w:t>
      </w:r>
      <w:r w:rsidR="003743E5">
        <w:t xml:space="preserve">e </w:t>
      </w:r>
      <w:r w:rsidR="00B53908" w:rsidRPr="00B53908">
        <w:t xml:space="preserve">response times. </w:t>
      </w:r>
    </w:p>
    <w:p w14:paraId="6232549A" w14:textId="00836376" w:rsidR="0083598B" w:rsidRDefault="0083598B" w:rsidP="0083598B">
      <w:pPr>
        <w:pStyle w:val="ListParagraph"/>
        <w:numPr>
          <w:ilvl w:val="0"/>
          <w:numId w:val="6"/>
        </w:numPr>
      </w:pPr>
      <w:r>
        <w:t>Noisy cars: potential for nois</w:t>
      </w:r>
      <w:r w:rsidR="000D2182">
        <w:t>e</w:t>
      </w:r>
      <w:r>
        <w:t xml:space="preserve"> cameras</w:t>
      </w:r>
      <w:r w:rsidR="003743E5">
        <w:t xml:space="preserve"> being </w:t>
      </w:r>
      <w:r w:rsidR="003743E5" w:rsidRPr="003743E5">
        <w:t>trialed</w:t>
      </w:r>
      <w:r w:rsidR="003743E5">
        <w:t xml:space="preserve"> by the government. </w:t>
      </w:r>
    </w:p>
    <w:p w14:paraId="2DF7366D" w14:textId="0646CD29" w:rsidR="0083598B" w:rsidRDefault="0087069B" w:rsidP="0083598B">
      <w:pPr>
        <w:pStyle w:val="ListParagraph"/>
        <w:numPr>
          <w:ilvl w:val="0"/>
          <w:numId w:val="6"/>
        </w:numPr>
      </w:pPr>
      <w:r>
        <w:t>A</w:t>
      </w:r>
      <w:r w:rsidR="0083598B">
        <w:t>dvertise</w:t>
      </w:r>
      <w:r>
        <w:t>ment for</w:t>
      </w:r>
      <w:r w:rsidR="0083598B">
        <w:t xml:space="preserve"> the </w:t>
      </w:r>
      <w:r w:rsidR="00B53908">
        <w:t>partnership</w:t>
      </w:r>
      <w:r w:rsidR="0083598B">
        <w:t xml:space="preserve"> assistant role </w:t>
      </w:r>
      <w:r>
        <w:t xml:space="preserve">is due to go out in the next 2 weeks. </w:t>
      </w:r>
    </w:p>
    <w:p w14:paraId="7B69ECE5" w14:textId="3386837D" w:rsidR="0083598B" w:rsidRPr="003743E5" w:rsidRDefault="0083598B" w:rsidP="0083598B">
      <w:pPr>
        <w:pStyle w:val="ListParagraph"/>
        <w:numPr>
          <w:ilvl w:val="0"/>
          <w:numId w:val="6"/>
        </w:numPr>
      </w:pPr>
      <w:r w:rsidRPr="003743E5">
        <w:t>Highway’s code –more comms shall be released nationally from the DFT</w:t>
      </w:r>
      <w:r w:rsidR="003743E5" w:rsidRPr="003743E5">
        <w:t xml:space="preserve"> in the coming weeks which the partnership will promote</w:t>
      </w:r>
      <w:r w:rsidRPr="003743E5">
        <w:t xml:space="preserve"> </w:t>
      </w:r>
    </w:p>
    <w:p w14:paraId="75700682" w14:textId="0F5A4521" w:rsidR="0083598B" w:rsidRDefault="0083598B" w:rsidP="0083598B">
      <w:pPr>
        <w:pStyle w:val="ListParagraph"/>
        <w:numPr>
          <w:ilvl w:val="0"/>
          <w:numId w:val="6"/>
        </w:numPr>
      </w:pPr>
      <w:r>
        <w:t xml:space="preserve">Warwickshire police – </w:t>
      </w:r>
      <w:r w:rsidR="0087069B">
        <w:t xml:space="preserve">New </w:t>
      </w:r>
      <w:r>
        <w:t xml:space="preserve">national roads policing strategy released </w:t>
      </w:r>
    </w:p>
    <w:p w14:paraId="0C26EF78" w14:textId="63A4F16B" w:rsidR="00B5679F" w:rsidRDefault="00B5679F" w:rsidP="0083598B">
      <w:pPr>
        <w:pStyle w:val="ListParagraph"/>
        <w:numPr>
          <w:ilvl w:val="0"/>
          <w:numId w:val="6"/>
        </w:numPr>
      </w:pPr>
      <w:r>
        <w:t xml:space="preserve">Discussion around certain groups not being interested and how we can reach the </w:t>
      </w:r>
      <w:r w:rsidR="002D0253">
        <w:t>high-risk</w:t>
      </w:r>
      <w:r>
        <w:t xml:space="preserve"> </w:t>
      </w:r>
      <w:r w:rsidR="002D0253">
        <w:t>offenders</w:t>
      </w:r>
      <w:r w:rsidR="003743E5">
        <w:t xml:space="preserve"> e.g., motorcycle enforcement event. </w:t>
      </w:r>
    </w:p>
    <w:p w14:paraId="7AE5DD43" w14:textId="3FE48E36" w:rsidR="00075AD2" w:rsidRDefault="003743E5" w:rsidP="0083598B">
      <w:pPr>
        <w:pStyle w:val="ListParagraph"/>
        <w:numPr>
          <w:ilvl w:val="0"/>
          <w:numId w:val="6"/>
        </w:numPr>
      </w:pPr>
      <w:r>
        <w:t>F</w:t>
      </w:r>
      <w:r w:rsidR="00075AD2">
        <w:t>itness to drive r</w:t>
      </w:r>
      <w:r>
        <w:t>a</w:t>
      </w:r>
      <w:r w:rsidR="00075AD2">
        <w:t>n through Motability</w:t>
      </w:r>
      <w:r>
        <w:t xml:space="preserve"> as an alternative to educational course is being investigated by Warwickshire Police. </w:t>
      </w:r>
    </w:p>
    <w:p w14:paraId="0A824F2F" w14:textId="2F556453" w:rsidR="00350609" w:rsidRDefault="001F6EA4" w:rsidP="0083598B">
      <w:pPr>
        <w:pStyle w:val="ListParagraph"/>
        <w:numPr>
          <w:ilvl w:val="0"/>
          <w:numId w:val="6"/>
        </w:numPr>
      </w:pPr>
      <w:r>
        <w:t xml:space="preserve">Community </w:t>
      </w:r>
      <w:r w:rsidR="00075AD2">
        <w:t>Speed watch: 64 live groups</w:t>
      </w:r>
      <w:r w:rsidR="003743E5">
        <w:t xml:space="preserve"> with </w:t>
      </w:r>
      <w:r w:rsidR="00075AD2">
        <w:t>280</w:t>
      </w:r>
      <w:r w:rsidR="00350609">
        <w:t xml:space="preserve"> </w:t>
      </w:r>
      <w:r w:rsidR="003743E5">
        <w:t xml:space="preserve">volunteers </w:t>
      </w:r>
      <w:r w:rsidR="00350609">
        <w:t>in total.</w:t>
      </w:r>
    </w:p>
    <w:p w14:paraId="60B00DD7" w14:textId="21A94EF1" w:rsidR="00075AD2" w:rsidRDefault="00075AD2" w:rsidP="0083598B">
      <w:pPr>
        <w:pStyle w:val="ListParagraph"/>
        <w:numPr>
          <w:ilvl w:val="0"/>
          <w:numId w:val="6"/>
        </w:numPr>
      </w:pPr>
      <w:r>
        <w:lastRenderedPageBreak/>
        <w:t xml:space="preserve">Operation </w:t>
      </w:r>
      <w:r w:rsidR="003743E5">
        <w:t>S</w:t>
      </w:r>
      <w:r>
        <w:t>naps</w:t>
      </w:r>
      <w:r w:rsidR="003743E5">
        <w:t xml:space="preserve">- </w:t>
      </w:r>
      <w:r>
        <w:t xml:space="preserve">199 reports </w:t>
      </w:r>
      <w:r w:rsidR="003743E5">
        <w:t xml:space="preserve">last month, which is a record. </w:t>
      </w:r>
      <w:r w:rsidR="006D3B32">
        <w:t>T</w:t>
      </w:r>
      <w:r>
        <w:t xml:space="preserve">wo positive messages </w:t>
      </w:r>
      <w:r w:rsidR="006D3B32">
        <w:t>have been received on</w:t>
      </w:r>
      <w:r>
        <w:t xml:space="preserve"> how well snap is working</w:t>
      </w:r>
      <w:r w:rsidR="00006BED">
        <w:t xml:space="preserve">, individuals are </w:t>
      </w:r>
      <w:r>
        <w:t>updated</w:t>
      </w:r>
      <w:r w:rsidR="00006BED">
        <w:t xml:space="preserve"> with a</w:t>
      </w:r>
      <w:r>
        <w:t xml:space="preserve"> response based on their submissio</w:t>
      </w:r>
      <w:r w:rsidR="003743E5">
        <w:t>n.</w:t>
      </w:r>
      <w:r w:rsidR="00006BED">
        <w:t xml:space="preserve"> </w:t>
      </w:r>
    </w:p>
    <w:p w14:paraId="6C2DA1B4" w14:textId="366C9B30" w:rsidR="005C48B2" w:rsidRDefault="005C48B2" w:rsidP="005C48B2">
      <w:pPr>
        <w:pStyle w:val="ListParagraph"/>
        <w:numPr>
          <w:ilvl w:val="0"/>
          <w:numId w:val="6"/>
        </w:numPr>
      </w:pPr>
      <w:r w:rsidRPr="003743E5">
        <w:t xml:space="preserve">Operation </w:t>
      </w:r>
      <w:r w:rsidR="003743E5" w:rsidRPr="003743E5">
        <w:t>Vertebrae</w:t>
      </w:r>
      <w:r w:rsidR="003743E5">
        <w:t xml:space="preserve"> </w:t>
      </w:r>
      <w:r w:rsidR="00101759">
        <w:t xml:space="preserve">which is joint enforcement of the M6 takes place next week. </w:t>
      </w:r>
      <w:r w:rsidRPr="003743E5">
        <w:t xml:space="preserve"> </w:t>
      </w:r>
    </w:p>
    <w:p w14:paraId="75C814BA" w14:textId="77777777" w:rsidR="00101759" w:rsidRDefault="00101759" w:rsidP="00101759">
      <w:pPr>
        <w:pStyle w:val="ListParagraph"/>
        <w:rPr>
          <w:b/>
          <w:bCs/>
          <w:u w:val="single"/>
        </w:rPr>
      </w:pPr>
    </w:p>
    <w:p w14:paraId="5AED4ECF" w14:textId="7F8A400C" w:rsidR="005C48B2" w:rsidRDefault="005C48B2" w:rsidP="008A589C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8A589C">
        <w:rPr>
          <w:b/>
          <w:bCs/>
          <w:u w:val="single"/>
        </w:rPr>
        <w:t>Actions for Ops board</w:t>
      </w:r>
    </w:p>
    <w:p w14:paraId="6371CC0C" w14:textId="77777777" w:rsidR="005B7355" w:rsidRPr="008A589C" w:rsidRDefault="005B7355" w:rsidP="005B7355">
      <w:pPr>
        <w:pStyle w:val="ListParagraph"/>
        <w:rPr>
          <w:b/>
          <w:bCs/>
          <w:u w:val="single"/>
        </w:rPr>
      </w:pPr>
    </w:p>
    <w:p w14:paraId="7D8BEFE3" w14:textId="4506A805" w:rsidR="005C48B2" w:rsidRDefault="00101759" w:rsidP="005C48B2">
      <w:pPr>
        <w:pStyle w:val="ListParagraph"/>
        <w:numPr>
          <w:ilvl w:val="0"/>
          <w:numId w:val="7"/>
        </w:numPr>
      </w:pPr>
      <w:r>
        <w:t>J</w:t>
      </w:r>
      <w:r w:rsidR="005C48B2">
        <w:t xml:space="preserve">em to </w:t>
      </w:r>
      <w:r w:rsidR="008A589C">
        <w:t xml:space="preserve">provide </w:t>
      </w:r>
      <w:r>
        <w:t xml:space="preserve">further </w:t>
      </w:r>
      <w:r w:rsidR="008A589C">
        <w:t>information for</w:t>
      </w:r>
      <w:r w:rsidR="005C48B2">
        <w:t xml:space="preserve"> fitness to drive assessment</w:t>
      </w:r>
      <w:r w:rsidR="008A589C">
        <w:t>.</w:t>
      </w:r>
    </w:p>
    <w:p w14:paraId="437AB7DB" w14:textId="17E977F8" w:rsidR="005C48B2" w:rsidRDefault="005C48B2" w:rsidP="005C48B2"/>
    <w:p w14:paraId="72AC2E4C" w14:textId="52790535" w:rsidR="00101759" w:rsidRDefault="00101759" w:rsidP="005C48B2"/>
    <w:p w14:paraId="6CBBB2D3" w14:textId="1F02B1EF" w:rsidR="005C48B2" w:rsidRPr="00842BE7" w:rsidRDefault="005C48B2" w:rsidP="00842BE7">
      <w:pPr>
        <w:jc w:val="center"/>
        <w:rPr>
          <w:b/>
          <w:bCs/>
          <w:u w:val="single"/>
        </w:rPr>
      </w:pPr>
    </w:p>
    <w:p w14:paraId="5DFE9286" w14:textId="1D6C6364" w:rsidR="005C48B2" w:rsidRPr="00101759" w:rsidRDefault="005C48B2" w:rsidP="00842BE7">
      <w:pPr>
        <w:pStyle w:val="ListParagraph"/>
        <w:jc w:val="center"/>
        <w:rPr>
          <w:b/>
          <w:bCs/>
        </w:rPr>
      </w:pPr>
      <w:r w:rsidRPr="00101759">
        <w:rPr>
          <w:b/>
          <w:bCs/>
        </w:rPr>
        <w:t>Next meeting: Wednesday 14</w:t>
      </w:r>
      <w:r w:rsidRPr="00101759">
        <w:rPr>
          <w:b/>
          <w:bCs/>
          <w:vertAlign w:val="superscript"/>
        </w:rPr>
        <w:t>th</w:t>
      </w:r>
      <w:r w:rsidRPr="00101759">
        <w:rPr>
          <w:b/>
          <w:bCs/>
        </w:rPr>
        <w:t xml:space="preserve"> September</w:t>
      </w:r>
      <w:r w:rsidR="00101759" w:rsidRPr="00101759">
        <w:rPr>
          <w:b/>
          <w:bCs/>
        </w:rPr>
        <w:t xml:space="preserve"> 10:00-11:30</w:t>
      </w:r>
    </w:p>
    <w:sectPr w:rsidR="005C48B2" w:rsidRPr="00101759" w:rsidSect="00AA4C1B">
      <w:headerReference w:type="default" r:id="rId9"/>
      <w:footerReference w:type="default" r:id="rId10"/>
      <w:pgSz w:w="11906" w:h="16838"/>
      <w:pgMar w:top="1440" w:right="1440" w:bottom="1440" w:left="1440" w:header="47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FA8B5" w14:textId="77777777" w:rsidR="00437BA0" w:rsidRDefault="00437BA0" w:rsidP="00AA4C1B">
      <w:r>
        <w:separator/>
      </w:r>
    </w:p>
  </w:endnote>
  <w:endnote w:type="continuationSeparator" w:id="0">
    <w:p w14:paraId="690D394F" w14:textId="77777777" w:rsidR="00437BA0" w:rsidRDefault="00437BA0" w:rsidP="00AA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4AFB" w14:textId="1FD345E1" w:rsidR="00AA4C1B" w:rsidRDefault="005C48B2" w:rsidP="00AA4C1B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72C9013" wp14:editId="218C48A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8dc845ceba0b97566d6f52a3" descr="{&quot;HashCode&quot;:12460483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7EC963" w14:textId="6C7B07B3" w:rsidR="005C48B2" w:rsidRPr="005C48B2" w:rsidRDefault="005C48B2" w:rsidP="005C48B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C48B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C9013" id="_x0000_t202" coordsize="21600,21600" o:spt="202" path="m,l,21600r21600,l21600,xe">
              <v:stroke joinstyle="miter"/>
              <v:path gradientshapeok="t" o:connecttype="rect"/>
            </v:shapetype>
            <v:shape id="MSIPCM8dc845ceba0b97566d6f52a3" o:spid="_x0000_s1027" type="#_x0000_t202" alt="{&quot;HashCode&quot;:12460483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087EC963" w14:textId="6C7B07B3" w:rsidR="005C48B2" w:rsidRPr="005C48B2" w:rsidRDefault="005C48B2" w:rsidP="005C48B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C48B2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4C1B" w:rsidRPr="00AA4C1B">
      <w:rPr>
        <w:noProof/>
      </w:rPr>
      <w:drawing>
        <wp:inline distT="0" distB="0" distL="0" distR="0" wp14:anchorId="300397F2" wp14:editId="14E8FB9A">
          <wp:extent cx="7583714" cy="96266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1847" cy="990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08CD4" w14:textId="77777777" w:rsidR="00437BA0" w:rsidRDefault="00437BA0" w:rsidP="00AA4C1B">
      <w:r>
        <w:separator/>
      </w:r>
    </w:p>
  </w:footnote>
  <w:footnote w:type="continuationSeparator" w:id="0">
    <w:p w14:paraId="06124957" w14:textId="77777777" w:rsidR="00437BA0" w:rsidRDefault="00437BA0" w:rsidP="00AA4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48A1" w14:textId="77777777" w:rsidR="00AA4C1B" w:rsidRDefault="00AA4C1B" w:rsidP="00AA4C1B">
    <w:pPr>
      <w:pStyle w:val="Header"/>
      <w:ind w:left="-993"/>
    </w:pPr>
    <w:r w:rsidRPr="00AA4C1B">
      <w:rPr>
        <w:noProof/>
      </w:rPr>
      <w:drawing>
        <wp:inline distT="0" distB="0" distL="0" distR="0" wp14:anchorId="66EEEC2F" wp14:editId="76E7A721">
          <wp:extent cx="1915885" cy="60999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916" cy="618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018"/>
    <w:multiLevelType w:val="hybridMultilevel"/>
    <w:tmpl w:val="3FA62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708A5"/>
    <w:multiLevelType w:val="hybridMultilevel"/>
    <w:tmpl w:val="8B828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45705"/>
    <w:multiLevelType w:val="hybridMultilevel"/>
    <w:tmpl w:val="7AEAC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D201A"/>
    <w:multiLevelType w:val="hybridMultilevel"/>
    <w:tmpl w:val="59326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04FED"/>
    <w:multiLevelType w:val="hybridMultilevel"/>
    <w:tmpl w:val="82FEE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15E01"/>
    <w:multiLevelType w:val="hybridMultilevel"/>
    <w:tmpl w:val="372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0520E"/>
    <w:multiLevelType w:val="hybridMultilevel"/>
    <w:tmpl w:val="263055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7D2B2F"/>
    <w:multiLevelType w:val="hybridMultilevel"/>
    <w:tmpl w:val="C096D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C1A18"/>
    <w:multiLevelType w:val="hybridMultilevel"/>
    <w:tmpl w:val="1F88F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871016">
    <w:abstractNumId w:val="8"/>
  </w:num>
  <w:num w:numId="2" w16cid:durableId="790365864">
    <w:abstractNumId w:val="0"/>
  </w:num>
  <w:num w:numId="3" w16cid:durableId="927425561">
    <w:abstractNumId w:val="5"/>
  </w:num>
  <w:num w:numId="4" w16cid:durableId="2069960914">
    <w:abstractNumId w:val="4"/>
  </w:num>
  <w:num w:numId="5" w16cid:durableId="2098400619">
    <w:abstractNumId w:val="2"/>
  </w:num>
  <w:num w:numId="6" w16cid:durableId="406197434">
    <w:abstractNumId w:val="3"/>
  </w:num>
  <w:num w:numId="7" w16cid:durableId="613169249">
    <w:abstractNumId w:val="7"/>
  </w:num>
  <w:num w:numId="8" w16cid:durableId="768965233">
    <w:abstractNumId w:val="1"/>
  </w:num>
  <w:num w:numId="9" w16cid:durableId="1677221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C8B"/>
    <w:rsid w:val="000004AF"/>
    <w:rsid w:val="00006BED"/>
    <w:rsid w:val="00025712"/>
    <w:rsid w:val="000547DB"/>
    <w:rsid w:val="00056A80"/>
    <w:rsid w:val="00075AD2"/>
    <w:rsid w:val="000A2989"/>
    <w:rsid w:val="000A76E3"/>
    <w:rsid w:val="000B16B8"/>
    <w:rsid w:val="000D2182"/>
    <w:rsid w:val="000E13A2"/>
    <w:rsid w:val="00101759"/>
    <w:rsid w:val="00112885"/>
    <w:rsid w:val="001B1E18"/>
    <w:rsid w:val="001E287E"/>
    <w:rsid w:val="001F561A"/>
    <w:rsid w:val="001F6EA4"/>
    <w:rsid w:val="00206B01"/>
    <w:rsid w:val="00283063"/>
    <w:rsid w:val="00285C7E"/>
    <w:rsid w:val="002A688F"/>
    <w:rsid w:val="002D0253"/>
    <w:rsid w:val="002E0E25"/>
    <w:rsid w:val="002E4337"/>
    <w:rsid w:val="002F4D51"/>
    <w:rsid w:val="00332E17"/>
    <w:rsid w:val="00350609"/>
    <w:rsid w:val="00351CAD"/>
    <w:rsid w:val="00372EB7"/>
    <w:rsid w:val="003743E5"/>
    <w:rsid w:val="00387C8B"/>
    <w:rsid w:val="003C2D1C"/>
    <w:rsid w:val="003E79DB"/>
    <w:rsid w:val="004171F7"/>
    <w:rsid w:val="00437074"/>
    <w:rsid w:val="00437BA0"/>
    <w:rsid w:val="00494EBF"/>
    <w:rsid w:val="0052656A"/>
    <w:rsid w:val="00562B88"/>
    <w:rsid w:val="00574355"/>
    <w:rsid w:val="00586283"/>
    <w:rsid w:val="005B4D75"/>
    <w:rsid w:val="005B7355"/>
    <w:rsid w:val="005B7B28"/>
    <w:rsid w:val="005C07A0"/>
    <w:rsid w:val="005C48B2"/>
    <w:rsid w:val="005D0805"/>
    <w:rsid w:val="005E3103"/>
    <w:rsid w:val="0062359F"/>
    <w:rsid w:val="00671691"/>
    <w:rsid w:val="006D3B32"/>
    <w:rsid w:val="007542DD"/>
    <w:rsid w:val="007E66CE"/>
    <w:rsid w:val="00827DA0"/>
    <w:rsid w:val="0083598B"/>
    <w:rsid w:val="00842BE7"/>
    <w:rsid w:val="00862F3F"/>
    <w:rsid w:val="008671E4"/>
    <w:rsid w:val="0087069B"/>
    <w:rsid w:val="008A2F8A"/>
    <w:rsid w:val="008A589C"/>
    <w:rsid w:val="008E3E1D"/>
    <w:rsid w:val="008F15FA"/>
    <w:rsid w:val="0092002D"/>
    <w:rsid w:val="00956849"/>
    <w:rsid w:val="00987C2C"/>
    <w:rsid w:val="009A47E0"/>
    <w:rsid w:val="009D40E3"/>
    <w:rsid w:val="009F764F"/>
    <w:rsid w:val="00AA4C1B"/>
    <w:rsid w:val="00AB0579"/>
    <w:rsid w:val="00AC600E"/>
    <w:rsid w:val="00B53908"/>
    <w:rsid w:val="00B5679F"/>
    <w:rsid w:val="00BD6E85"/>
    <w:rsid w:val="00BF0EAF"/>
    <w:rsid w:val="00C07B66"/>
    <w:rsid w:val="00C102B4"/>
    <w:rsid w:val="00C463FF"/>
    <w:rsid w:val="00C767D1"/>
    <w:rsid w:val="00C836CA"/>
    <w:rsid w:val="00CE1BE7"/>
    <w:rsid w:val="00D07D79"/>
    <w:rsid w:val="00D202BF"/>
    <w:rsid w:val="00D50FEF"/>
    <w:rsid w:val="00D82D17"/>
    <w:rsid w:val="00D90B65"/>
    <w:rsid w:val="00DB3F79"/>
    <w:rsid w:val="00DC17E4"/>
    <w:rsid w:val="00DD3073"/>
    <w:rsid w:val="00DE3468"/>
    <w:rsid w:val="00DF1D76"/>
    <w:rsid w:val="00DF56B8"/>
    <w:rsid w:val="00E10399"/>
    <w:rsid w:val="00E2172C"/>
    <w:rsid w:val="00E24976"/>
    <w:rsid w:val="00E37023"/>
    <w:rsid w:val="00E51211"/>
    <w:rsid w:val="00ED0011"/>
    <w:rsid w:val="00F04B38"/>
    <w:rsid w:val="00F31942"/>
    <w:rsid w:val="00F47055"/>
    <w:rsid w:val="00F9486E"/>
    <w:rsid w:val="00FA2DC1"/>
    <w:rsid w:val="00FB3B32"/>
    <w:rsid w:val="00FB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BD91140"/>
  <w15:chartTrackingRefBased/>
  <w15:docId w15:val="{454A347F-C9CD-4B58-8ED7-E83F040C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C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C1B"/>
  </w:style>
  <w:style w:type="paragraph" w:styleId="Footer">
    <w:name w:val="footer"/>
    <w:basedOn w:val="Normal"/>
    <w:link w:val="FooterChar"/>
    <w:uiPriority w:val="99"/>
    <w:unhideWhenUsed/>
    <w:rsid w:val="00AA4C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C1B"/>
  </w:style>
  <w:style w:type="paragraph" w:styleId="ListParagraph">
    <w:name w:val="List Paragraph"/>
    <w:basedOn w:val="Normal"/>
    <w:uiPriority w:val="34"/>
    <w:qFormat/>
    <w:rsid w:val="00387C8B"/>
    <w:pPr>
      <w:ind w:left="720"/>
      <w:contextualSpacing/>
    </w:pPr>
  </w:style>
  <w:style w:type="table" w:styleId="TableGrid">
    <w:name w:val="Table Grid"/>
    <w:basedOn w:val="TableNormal"/>
    <w:uiPriority w:val="39"/>
    <w:rsid w:val="00E24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sb3\Downloads\WRSP%20Word%20Template%20with%20Footer%20(2)%20(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34DE8F53353644A303891139F3ACB2" ma:contentTypeVersion="2" ma:contentTypeDescription="Create a new document." ma:contentTypeScope="" ma:versionID="9d27c0dbb8008ebf35bc426583191246">
  <xsd:schema xmlns:xsd="http://www.w3.org/2001/XMLSchema" xmlns:xs="http://www.w3.org/2001/XMLSchema" xmlns:p="http://schemas.microsoft.com/office/2006/metadata/properties" xmlns:ns2="0bf234d2-dafc-4c8c-98b3-750418d9c682" targetNamespace="http://schemas.microsoft.com/office/2006/metadata/properties" ma:root="true" ma:fieldsID="ea7bcc443947a64ae37493c227b65c08" ns2:_="">
    <xsd:import namespace="0bf234d2-dafc-4c8c-98b3-750418d9c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234d2-dafc-4c8c-98b3-750418d9c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74245E-682F-4CB2-A8D6-2D78521E3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2B298-95B9-483A-B0D8-D4CF5224F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234d2-dafc-4c8c-98b3-750418d9c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WRSP Word Template with Footer (2) (8).dotx</Template>
  <TotalTime>0</TotalTime>
  <Pages>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Osborne</dc:creator>
  <cp:keywords/>
  <dc:description/>
  <cp:lastModifiedBy>Fay Wileman</cp:lastModifiedBy>
  <cp:revision>2</cp:revision>
  <dcterms:created xsi:type="dcterms:W3CDTF">2023-01-31T08:46:00Z</dcterms:created>
  <dcterms:modified xsi:type="dcterms:W3CDTF">2023-01-31T08:46:00Z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273429-ee1e-4f26-bb4f-6ffaf4c128e1_Enabled">
    <vt:lpwstr>true</vt:lpwstr>
  </property>
  <property fmtid="{D5CDD505-2E9C-101B-9397-08002B2CF9AE}" pid="3" name="MSIP_Label_06273429-ee1e-4f26-bb4f-6ffaf4c128e1_SetDate">
    <vt:lpwstr>2023-01-31T08:46:56Z</vt:lpwstr>
  </property>
  <property fmtid="{D5CDD505-2E9C-101B-9397-08002B2CF9AE}" pid="4" name="MSIP_Label_06273429-ee1e-4f26-bb4f-6ffaf4c128e1_Method">
    <vt:lpwstr>Privileged</vt:lpwstr>
  </property>
  <property fmtid="{D5CDD505-2E9C-101B-9397-08002B2CF9AE}" pid="5" name="MSIP_Label_06273429-ee1e-4f26-bb4f-6ffaf4c128e1_Name">
    <vt:lpwstr>Official</vt:lpwstr>
  </property>
  <property fmtid="{D5CDD505-2E9C-101B-9397-08002B2CF9AE}" pid="6" name="MSIP_Label_06273429-ee1e-4f26-bb4f-6ffaf4c128e1_SiteId">
    <vt:lpwstr>88b0aa06-5927-4bbb-a893-89cc2713ac82</vt:lpwstr>
  </property>
  <property fmtid="{D5CDD505-2E9C-101B-9397-08002B2CF9AE}" pid="7" name="MSIP_Label_06273429-ee1e-4f26-bb4f-6ffaf4c128e1_ActionId">
    <vt:lpwstr>f34ace75-ed95-47fe-bf1c-32daeb27d283</vt:lpwstr>
  </property>
  <property fmtid="{D5CDD505-2E9C-101B-9397-08002B2CF9AE}" pid="8" name="MSIP_Label_06273429-ee1e-4f26-bb4f-6ffaf4c128e1_ContentBits">
    <vt:lpwstr>3</vt:lpwstr>
  </property>
</Properties>
</file>